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692220" w14:textId="2DAA85DE" w:rsidR="00061F96" w:rsidRDefault="00061F96" w:rsidP="00061F9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01DE690C" wp14:editId="4C70AB34">
            <wp:extent cx="737870" cy="763905"/>
            <wp:effectExtent l="19050" t="0" r="5080" b="0"/>
            <wp:docPr id="1" name="Obrázek 1" descr="Obsah obrázku klipart, Grafika, červená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klipart, Grafika, červená,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BE2EBF" w14:textId="3FA56D91" w:rsidR="00332159" w:rsidRDefault="005F45EA" w:rsidP="00061F9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4E953921">
        <w:rPr>
          <w:rFonts w:ascii="Times New Roman" w:eastAsia="Times New Roman" w:hAnsi="Times New Roman" w:cs="Times New Roman"/>
          <w:b/>
          <w:bCs/>
          <w:sz w:val="32"/>
          <w:szCs w:val="32"/>
        </w:rPr>
        <w:t>Měsíční plán na měsíc</w:t>
      </w:r>
      <w:r w:rsidR="49D35602" w:rsidRPr="4E95392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září</w:t>
      </w:r>
      <w:r w:rsidRPr="4E95392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202</w:t>
      </w:r>
      <w:r w:rsidR="004619E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6 </w:t>
      </w:r>
      <w:r w:rsidR="00C82774">
        <w:rPr>
          <w:rFonts w:ascii="Times New Roman" w:eastAsia="Times New Roman" w:hAnsi="Times New Roman" w:cs="Times New Roman"/>
          <w:b/>
          <w:bCs/>
          <w:sz w:val="32"/>
          <w:szCs w:val="32"/>
        </w:rPr>
        <w:t>– družina odd.č.9</w:t>
      </w:r>
    </w:p>
    <w:p w14:paraId="641444CE" w14:textId="77777777" w:rsidR="005F45EA" w:rsidRDefault="005F45EA">
      <w:pPr>
        <w:rPr>
          <w:b/>
          <w:bCs/>
          <w:sz w:val="32"/>
          <w:szCs w:val="3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5239"/>
      </w:tblGrid>
      <w:tr w:rsidR="00724A58" w14:paraId="6A1FB234" w14:textId="77777777" w:rsidTr="4E953921">
        <w:trPr>
          <w:trHeight w:val="2795"/>
        </w:trPr>
        <w:tc>
          <w:tcPr>
            <w:tcW w:w="3823" w:type="dxa"/>
          </w:tcPr>
          <w:p w14:paraId="78A0707E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E9539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Zájmová činnost</w:t>
            </w:r>
          </w:p>
        </w:tc>
        <w:tc>
          <w:tcPr>
            <w:tcW w:w="5239" w:type="dxa"/>
          </w:tcPr>
          <w:p w14:paraId="1305F48D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Omalovánky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skládanky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Origami</w:t>
            </w:r>
          </w:p>
          <w:p w14:paraId="66838F66" w14:textId="7B74E958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Velký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listová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zvířátka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nová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výzdoba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chodby</w:t>
            </w:r>
            <w:proofErr w:type="spellEnd"/>
          </w:p>
          <w:p w14:paraId="60213583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Podzimní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téma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PODZIM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listy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stromy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ORIGAMI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motorika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představivost</w:t>
            </w:r>
            <w:proofErr w:type="spellEnd"/>
          </w:p>
          <w:p w14:paraId="53E65C89" w14:textId="4FC263B4" w:rsidR="00724A58" w:rsidRPr="00724A58" w:rsidRDefault="00724A58" w:rsidP="00724A5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778C6B7" w14:textId="77777777" w:rsidR="00724A58" w:rsidRPr="001738B6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Pobyt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venku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školním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hřiši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nebo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louce</w:t>
            </w:r>
            <w:proofErr w:type="spellEnd"/>
            <w:r w:rsidRPr="001738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E0893ED" w14:textId="7F6C373D" w:rsidR="00724A58" w:rsidRPr="00BF2293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Míčové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fotbal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vybíjená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prolézačky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</w:t>
            </w:r>
            <w:proofErr w:type="gramEnd"/>
          </w:p>
        </w:tc>
      </w:tr>
      <w:tr w:rsidR="00724A58" w14:paraId="13F14199" w14:textId="77777777" w:rsidTr="00061F96">
        <w:trPr>
          <w:trHeight w:val="1336"/>
        </w:trPr>
        <w:tc>
          <w:tcPr>
            <w:tcW w:w="3823" w:type="dxa"/>
          </w:tcPr>
          <w:p w14:paraId="5D045D30" w14:textId="77777777" w:rsidR="00724A58" w:rsidRDefault="00724A58" w:rsidP="00724A58">
            <w:pPr>
              <w:rPr>
                <w:b/>
                <w:bCs/>
                <w:sz w:val="32"/>
                <w:szCs w:val="32"/>
              </w:rPr>
            </w:pPr>
            <w:r w:rsidRPr="4E9539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Odpočinková činnost</w:t>
            </w:r>
          </w:p>
        </w:tc>
        <w:tc>
          <w:tcPr>
            <w:tcW w:w="5239" w:type="dxa"/>
          </w:tcPr>
          <w:p w14:paraId="4B6B683D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Besedy a povídání </w:t>
            </w:r>
          </w:p>
          <w:p w14:paraId="728AC28D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Deskové a společenské hry</w:t>
            </w:r>
          </w:p>
          <w:p w14:paraId="5056859F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Volná zábava a volné hry</w:t>
            </w:r>
          </w:p>
          <w:p w14:paraId="2250FBE8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Samostatná výtvarná činnost </w:t>
            </w:r>
          </w:p>
          <w:p w14:paraId="17DCB047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Začínáme s četbou – kniha na pokračování Logopedické pohádky</w:t>
            </w:r>
          </w:p>
          <w:p w14:paraId="0B77F4A6" w14:textId="086341BA" w:rsidR="00724A58" w:rsidRPr="00954D45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Relaxace a odpočinek po obědě</w:t>
            </w:r>
          </w:p>
        </w:tc>
      </w:tr>
      <w:tr w:rsidR="00724A58" w14:paraId="375C9D12" w14:textId="77777777" w:rsidTr="4E953921">
        <w:trPr>
          <w:trHeight w:val="2400"/>
        </w:trPr>
        <w:tc>
          <w:tcPr>
            <w:tcW w:w="3823" w:type="dxa"/>
          </w:tcPr>
          <w:p w14:paraId="296E5463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E9539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Příprava na vyučování</w:t>
            </w:r>
          </w:p>
        </w:tc>
        <w:tc>
          <w:tcPr>
            <w:tcW w:w="5239" w:type="dxa"/>
          </w:tcPr>
          <w:p w14:paraId="679CA2E2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Beseda na téma – školní řád a řád školní družiny, nastavování družinových pravidel – jak se správně chovat ve třídě na školním hřišti, chování ke spolužákům</w:t>
            </w:r>
          </w:p>
          <w:p w14:paraId="3C3A4D37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Didaktické hry – na postřeh a paměť</w:t>
            </w:r>
          </w:p>
          <w:p w14:paraId="1132D87F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Povídání o knihách – děti nosí své oblíbené </w:t>
            </w:r>
          </w:p>
          <w:p w14:paraId="35701D85" w14:textId="77777777" w:rsidR="00724A58" w:rsidRDefault="00724A58" w:rsidP="00724A58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předčítání, referují </w:t>
            </w:r>
          </w:p>
          <w:p w14:paraId="08A83096" w14:textId="262FA226" w:rsidR="00724A58" w:rsidRPr="00954D45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A58" w14:paraId="723A4F15" w14:textId="77777777" w:rsidTr="4E953921">
        <w:trPr>
          <w:trHeight w:val="2535"/>
        </w:trPr>
        <w:tc>
          <w:tcPr>
            <w:tcW w:w="3823" w:type="dxa"/>
          </w:tcPr>
          <w:p w14:paraId="77028651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E9539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Jiná činnost</w:t>
            </w:r>
          </w:p>
        </w:tc>
        <w:tc>
          <w:tcPr>
            <w:tcW w:w="5239" w:type="dxa"/>
          </w:tcPr>
          <w:p w14:paraId="53A21171" w14:textId="77777777" w:rsidR="00724A58" w:rsidRDefault="00724A58" w:rsidP="00724A58">
            <w:pPr>
              <w:pStyle w:val="Odstavecsesezname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A4F70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724A58">
              <w:rPr>
                <w:rFonts w:ascii="Times New Roman" w:eastAsia="Times New Roman" w:hAnsi="Times New Roman" w:cs="Times New Roman"/>
                <w:sz w:val="24"/>
                <w:szCs w:val="24"/>
              </w:rPr>
              <w:t>kreativní činnost našeho družinového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odd.</w:t>
            </w:r>
          </w:p>
          <w:p w14:paraId="41C194E6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každou středu </w:t>
            </w:r>
          </w:p>
          <w:p w14:paraId="34F00411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téma měsíce října – stromy, listy, výroba  </w:t>
            </w:r>
          </w:p>
          <w:p w14:paraId="36E7B5E8" w14:textId="4F18D453" w:rsidR="00724A58" w:rsidRPr="00724A58" w:rsidRDefault="00724A58" w:rsidP="00724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přívěsků,  tiskátka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4A58" w14:paraId="446343D0" w14:textId="77777777" w:rsidTr="4E953921">
        <w:trPr>
          <w:trHeight w:val="1124"/>
        </w:trPr>
        <w:tc>
          <w:tcPr>
            <w:tcW w:w="3823" w:type="dxa"/>
          </w:tcPr>
          <w:p w14:paraId="41F8D59C" w14:textId="77777777" w:rsidR="00724A58" w:rsidRDefault="00724A58" w:rsidP="00724A5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E9539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Projekty ŠD</w:t>
            </w:r>
          </w:p>
        </w:tc>
        <w:tc>
          <w:tcPr>
            <w:tcW w:w="5239" w:type="dxa"/>
          </w:tcPr>
          <w:p w14:paraId="4E188802" w14:textId="77777777" w:rsidR="00724A58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Výzdoba třídy a chodby </w:t>
            </w:r>
          </w:p>
          <w:p w14:paraId="02279A9E" w14:textId="2D50A714" w:rsidR="00724A58" w:rsidRPr="00954D45" w:rsidRDefault="00724A58" w:rsidP="00724A58">
            <w:pPr>
              <w:pStyle w:val="Odstavecseseznamem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Ruční výroba </w:t>
            </w:r>
          </w:p>
        </w:tc>
      </w:tr>
    </w:tbl>
    <w:p w14:paraId="2F2D670C" w14:textId="77777777" w:rsidR="005F45EA" w:rsidRPr="005F45EA" w:rsidRDefault="005F45EA">
      <w:pPr>
        <w:rPr>
          <w:b/>
          <w:bCs/>
          <w:sz w:val="32"/>
          <w:szCs w:val="32"/>
        </w:rPr>
      </w:pPr>
    </w:p>
    <w:sectPr w:rsidR="005F45EA" w:rsidRPr="005F45E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C8F3CB" w14:textId="77777777" w:rsidR="00F9182F" w:rsidRDefault="00F9182F">
      <w:pPr>
        <w:spacing w:after="0" w:line="240" w:lineRule="auto"/>
      </w:pPr>
      <w:r>
        <w:separator/>
      </w:r>
    </w:p>
  </w:endnote>
  <w:endnote w:type="continuationSeparator" w:id="0">
    <w:p w14:paraId="478CD31A" w14:textId="77777777" w:rsidR="00F9182F" w:rsidRDefault="00F9182F">
      <w:pPr>
        <w:spacing w:after="0" w:line="240" w:lineRule="auto"/>
      </w:pPr>
      <w:r>
        <w:continuationSeparator/>
      </w:r>
    </w:p>
  </w:endnote>
  <w:endnote w:type="continuationNotice" w:id="1">
    <w:p w14:paraId="7CE02735" w14:textId="77777777" w:rsidR="00F9182F" w:rsidRDefault="00F918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E953921" w14:paraId="7C427874" w14:textId="77777777" w:rsidTr="4E953921">
      <w:trPr>
        <w:trHeight w:val="300"/>
      </w:trPr>
      <w:tc>
        <w:tcPr>
          <w:tcW w:w="3020" w:type="dxa"/>
        </w:tcPr>
        <w:p w14:paraId="3C18EC19" w14:textId="77777777" w:rsidR="4E953921" w:rsidRDefault="4E953921" w:rsidP="4E953921">
          <w:pPr>
            <w:pStyle w:val="Zhlav"/>
            <w:ind w:left="-115"/>
          </w:pPr>
        </w:p>
      </w:tc>
      <w:tc>
        <w:tcPr>
          <w:tcW w:w="3020" w:type="dxa"/>
        </w:tcPr>
        <w:p w14:paraId="23266110" w14:textId="77777777" w:rsidR="4E953921" w:rsidRDefault="4E953921" w:rsidP="4E953921">
          <w:pPr>
            <w:pStyle w:val="Zhlav"/>
            <w:jc w:val="center"/>
          </w:pPr>
        </w:p>
      </w:tc>
      <w:tc>
        <w:tcPr>
          <w:tcW w:w="3020" w:type="dxa"/>
        </w:tcPr>
        <w:p w14:paraId="12665E75" w14:textId="77777777" w:rsidR="4E953921" w:rsidRDefault="4E953921" w:rsidP="4E953921">
          <w:pPr>
            <w:pStyle w:val="Zhlav"/>
            <w:ind w:right="-115"/>
            <w:jc w:val="right"/>
          </w:pPr>
        </w:p>
      </w:tc>
    </w:tr>
  </w:tbl>
  <w:p w14:paraId="1D14050F" w14:textId="77777777" w:rsidR="4E953921" w:rsidRDefault="4E953921" w:rsidP="4E9539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8287FA" w14:textId="77777777" w:rsidR="00F9182F" w:rsidRDefault="00F9182F">
      <w:pPr>
        <w:spacing w:after="0" w:line="240" w:lineRule="auto"/>
      </w:pPr>
      <w:r>
        <w:separator/>
      </w:r>
    </w:p>
  </w:footnote>
  <w:footnote w:type="continuationSeparator" w:id="0">
    <w:p w14:paraId="0F0DBDC9" w14:textId="77777777" w:rsidR="00F9182F" w:rsidRDefault="00F9182F">
      <w:pPr>
        <w:spacing w:after="0" w:line="240" w:lineRule="auto"/>
      </w:pPr>
      <w:r>
        <w:continuationSeparator/>
      </w:r>
    </w:p>
  </w:footnote>
  <w:footnote w:type="continuationNotice" w:id="1">
    <w:p w14:paraId="4F6E7A53" w14:textId="77777777" w:rsidR="00F9182F" w:rsidRDefault="00F918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E953921" w14:paraId="30AD873B" w14:textId="77777777" w:rsidTr="4E953921">
      <w:trPr>
        <w:trHeight w:val="300"/>
      </w:trPr>
      <w:tc>
        <w:tcPr>
          <w:tcW w:w="3020" w:type="dxa"/>
        </w:tcPr>
        <w:p w14:paraId="0E1DF7B3" w14:textId="77777777" w:rsidR="4E953921" w:rsidRDefault="4E953921" w:rsidP="4E953921">
          <w:pPr>
            <w:pStyle w:val="Zhlav"/>
            <w:ind w:left="-115"/>
          </w:pPr>
        </w:p>
      </w:tc>
      <w:tc>
        <w:tcPr>
          <w:tcW w:w="3020" w:type="dxa"/>
        </w:tcPr>
        <w:p w14:paraId="2EB45297" w14:textId="77777777" w:rsidR="4E953921" w:rsidRDefault="4E953921" w:rsidP="4E953921">
          <w:pPr>
            <w:pStyle w:val="Zhlav"/>
            <w:jc w:val="center"/>
          </w:pPr>
        </w:p>
      </w:tc>
      <w:tc>
        <w:tcPr>
          <w:tcW w:w="3020" w:type="dxa"/>
        </w:tcPr>
        <w:p w14:paraId="56D1260C" w14:textId="77777777" w:rsidR="4E953921" w:rsidRDefault="4E953921" w:rsidP="4E953921">
          <w:pPr>
            <w:pStyle w:val="Zhlav"/>
            <w:ind w:right="-115"/>
            <w:jc w:val="right"/>
          </w:pPr>
        </w:p>
      </w:tc>
    </w:tr>
  </w:tbl>
  <w:p w14:paraId="0C29B95B" w14:textId="77777777" w:rsidR="4E953921" w:rsidRDefault="4E953921" w:rsidP="4E9539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F35A98"/>
    <w:multiLevelType w:val="hybridMultilevel"/>
    <w:tmpl w:val="780C027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1791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74"/>
    <w:rsid w:val="00041579"/>
    <w:rsid w:val="00061F96"/>
    <w:rsid w:val="000C557C"/>
    <w:rsid w:val="00332159"/>
    <w:rsid w:val="003F5867"/>
    <w:rsid w:val="0045260E"/>
    <w:rsid w:val="00453C51"/>
    <w:rsid w:val="004619EA"/>
    <w:rsid w:val="00567B7A"/>
    <w:rsid w:val="005F45EA"/>
    <w:rsid w:val="006976D4"/>
    <w:rsid w:val="00712DFF"/>
    <w:rsid w:val="00724A58"/>
    <w:rsid w:val="007669C0"/>
    <w:rsid w:val="008616DE"/>
    <w:rsid w:val="008C4891"/>
    <w:rsid w:val="008E318F"/>
    <w:rsid w:val="00954D45"/>
    <w:rsid w:val="009F75EC"/>
    <w:rsid w:val="00A83533"/>
    <w:rsid w:val="00B00099"/>
    <w:rsid w:val="00BE5DF5"/>
    <w:rsid w:val="00BF2293"/>
    <w:rsid w:val="00C17561"/>
    <w:rsid w:val="00C47065"/>
    <w:rsid w:val="00C82774"/>
    <w:rsid w:val="00D420CA"/>
    <w:rsid w:val="00DF2446"/>
    <w:rsid w:val="00E01CA5"/>
    <w:rsid w:val="00E3686C"/>
    <w:rsid w:val="00E4251F"/>
    <w:rsid w:val="00E97C7E"/>
    <w:rsid w:val="00EB4FF8"/>
    <w:rsid w:val="00F35BAA"/>
    <w:rsid w:val="00F9182F"/>
    <w:rsid w:val="00FC3637"/>
    <w:rsid w:val="0D6074AC"/>
    <w:rsid w:val="2B804F5B"/>
    <w:rsid w:val="2FC3B736"/>
    <w:rsid w:val="35770C60"/>
    <w:rsid w:val="49D35602"/>
    <w:rsid w:val="4E953921"/>
    <w:rsid w:val="53C50C05"/>
    <w:rsid w:val="60C103DA"/>
    <w:rsid w:val="614914D2"/>
    <w:rsid w:val="65DDBAA8"/>
    <w:rsid w:val="684E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664F"/>
  <w15:chartTrackingRefBased/>
  <w15:docId w15:val="{A8F4C8F5-79EF-1C4C-A743-0FFA3C9A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4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4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4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4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4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4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4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4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4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4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4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4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45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45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45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45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45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45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4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4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4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4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4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45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45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45E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4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45E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45E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F4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vlinastepnickova/Desktop/Pra&#769;ce%20s&#780;kola/webove&#769;%20stra&#769;nky/Me&#780;si&#769;c&#780;ni&#769;%20pla&#769;n%20S&#780;D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Měsíční plán ŠD.dotx</Template>
  <TotalTime>4</TotalTime>
  <Pages>1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Stepnickova</dc:creator>
  <cp:keywords/>
  <dc:description/>
  <cp:lastModifiedBy>Pavlína Štěpničková</cp:lastModifiedBy>
  <cp:revision>2</cp:revision>
  <dcterms:created xsi:type="dcterms:W3CDTF">2026-09-18T08:44:00Z</dcterms:created>
  <dcterms:modified xsi:type="dcterms:W3CDTF">2026-09-18T08:44:00Z</dcterms:modified>
</cp:coreProperties>
</file>